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2813"/>
        <w:gridCol w:w="1718"/>
        <w:gridCol w:w="2786"/>
      </w:tblGrid>
      <w:tr w:rsidR="00AF488C" w:rsidRPr="00AF488C" w14:paraId="627C68BC" w14:textId="77777777" w:rsidTr="00DD408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379609F" w14:textId="77777777" w:rsidR="00AF488C" w:rsidRPr="00AF488C" w:rsidRDefault="00AF488C" w:rsidP="00637200">
            <w:pPr>
              <w:pStyle w:val="berschrift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5E9E">
              <w:rPr>
                <w:rFonts w:asciiTheme="minorHAnsi" w:hAnsiTheme="minorHAnsi" w:cstheme="minorHAnsi"/>
                <w:color w:val="FF9900"/>
                <w:sz w:val="24"/>
                <w:szCs w:val="24"/>
              </w:rPr>
              <w:t>Persönliche Daten</w:t>
            </w:r>
          </w:p>
        </w:tc>
      </w:tr>
      <w:tr w:rsidR="00AF488C" w:rsidRPr="00AF488C" w14:paraId="36CB8E9B" w14:textId="77777777" w:rsidTr="00DD4085">
        <w:tc>
          <w:tcPr>
            <w:tcW w:w="94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CADE3F" w14:textId="77777777" w:rsidR="00AF488C" w:rsidRPr="00AF488C" w:rsidRDefault="00696E79" w:rsidP="00C44ED5">
            <w:pPr>
              <w:pStyle w:val="Standardeinzug"/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/>
                  <w:sz w:val="20"/>
                  <w:szCs w:val="20"/>
                </w:rPr>
                <w:id w:val="-337852901"/>
                <w:placeholder>
                  <w:docPart w:val="2E7D26D2182D4B22A13265D17FD3490B"/>
                </w:placeholder>
                <w:temporary/>
                <w:showingPlcHdr/>
                <w15:appearance w15:val="hidden"/>
              </w:sdtPr>
              <w:sdtEndPr/>
              <w:sdtContent>
                <w:r w:rsidR="00AF488C" w:rsidRPr="00AF488C">
                  <w:rPr>
                    <w:rFonts w:cstheme="minorHAnsi"/>
                    <w:b/>
                    <w:bCs/>
                    <w:sz w:val="20"/>
                    <w:szCs w:val="20"/>
                    <w:lang w:bidi="de-DE"/>
                  </w:rPr>
                  <w:t>Vorname</w:t>
                </w:r>
              </w:sdtContent>
            </w:sdt>
            <w:r w:rsidR="00AF488C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CEA95" w14:textId="77777777" w:rsidR="00AF488C" w:rsidRPr="00AF488C" w:rsidRDefault="00AF488C" w:rsidP="00C44ED5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802BD9" w14:textId="77777777" w:rsidR="00AF488C" w:rsidRPr="00AF488C" w:rsidRDefault="00AF488C" w:rsidP="00C44ED5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AF488C">
              <w:rPr>
                <w:rFonts w:cstheme="minorHAnsi"/>
                <w:b/>
                <w:bCs/>
                <w:sz w:val="20"/>
                <w:szCs w:val="20"/>
              </w:rPr>
              <w:t>Nachname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F5E1" w14:textId="77777777" w:rsidR="00AF488C" w:rsidRPr="00AF488C" w:rsidRDefault="00AF488C" w:rsidP="00C44ED5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  <w:tr w:rsidR="00AF488C" w:rsidRPr="00AF488C" w14:paraId="4EE37DFA" w14:textId="77777777" w:rsidTr="00DD4085">
        <w:tc>
          <w:tcPr>
            <w:tcW w:w="94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A2AB04B" w14:textId="77777777" w:rsidR="00AF488C" w:rsidRPr="00AF488C" w:rsidRDefault="00AF488C" w:rsidP="00AF488C">
            <w:pPr>
              <w:pStyle w:val="Standardeinzug"/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Straße/Nr.*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9FAE0" w14:textId="77777777" w:rsidR="00AF488C" w:rsidRPr="00AF488C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A1DC0" w14:textId="77777777" w:rsidR="00AF488C" w:rsidRPr="00AF488C" w:rsidRDefault="00AF488C" w:rsidP="00AF488C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PLZ/Ort*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EEF8" w14:textId="77777777" w:rsidR="00AF488C" w:rsidRPr="00AF488C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  <w:tr w:rsidR="00AF488C" w:rsidRPr="00AF488C" w14:paraId="4883784A" w14:textId="77777777" w:rsidTr="00DD4085">
        <w:tc>
          <w:tcPr>
            <w:tcW w:w="94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64D084" w14:textId="77777777" w:rsidR="00AF488C" w:rsidRPr="00AF488C" w:rsidRDefault="00AF488C" w:rsidP="00AF488C">
            <w:pPr>
              <w:pStyle w:val="Standardeinzug"/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AF488C">
              <w:rPr>
                <w:rFonts w:cstheme="minorHAnsi"/>
                <w:b/>
                <w:bCs/>
                <w:sz w:val="20"/>
                <w:szCs w:val="20"/>
              </w:rPr>
              <w:t>Mobilnummer*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012A0" w14:textId="77777777" w:rsidR="00AF488C" w:rsidRPr="00C120F3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F74037" w14:textId="77777777" w:rsidR="00AF488C" w:rsidRPr="00AF488C" w:rsidRDefault="00AF488C" w:rsidP="00AF488C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AF488C">
              <w:rPr>
                <w:rFonts w:cstheme="minorHAnsi"/>
                <w:b/>
                <w:bCs/>
                <w:sz w:val="20"/>
                <w:szCs w:val="20"/>
              </w:rPr>
              <w:t xml:space="preserve">Telefon </w:t>
            </w:r>
            <w:proofErr w:type="spellStart"/>
            <w:r w:rsidRPr="00AF488C">
              <w:rPr>
                <w:rFonts w:cstheme="minorHAnsi"/>
                <w:b/>
                <w:bCs/>
                <w:sz w:val="20"/>
                <w:szCs w:val="20"/>
              </w:rPr>
              <w:t>ges</w:t>
            </w:r>
            <w:proofErr w:type="spellEnd"/>
            <w:r w:rsidRPr="00AF488C">
              <w:rPr>
                <w:rFonts w:cstheme="minorHAnsi"/>
                <w:b/>
                <w:bCs/>
                <w:sz w:val="20"/>
                <w:szCs w:val="20"/>
              </w:rPr>
              <w:t>/priv.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71BF" w14:textId="77777777" w:rsidR="00AF488C" w:rsidRPr="00C120F3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  <w:tr w:rsidR="00FE3C0D" w:rsidRPr="00AF488C" w14:paraId="5F179E24" w14:textId="77777777" w:rsidTr="00DD4085">
        <w:tc>
          <w:tcPr>
            <w:tcW w:w="94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6AA88CB" w14:textId="77777777" w:rsidR="00FE3C0D" w:rsidRPr="00AF488C" w:rsidRDefault="00FE3C0D" w:rsidP="00FE3C0D">
            <w:pPr>
              <w:pStyle w:val="Standardeinzug"/>
              <w:ind w:left="37"/>
              <w:rPr>
                <w:rFonts w:cstheme="minorHAnsi"/>
                <w:sz w:val="20"/>
                <w:szCs w:val="20"/>
              </w:rPr>
            </w:pPr>
            <w:r w:rsidRPr="00AF488C">
              <w:rPr>
                <w:rFonts w:cstheme="minorHAnsi"/>
                <w:b/>
                <w:bCs/>
                <w:sz w:val="20"/>
                <w:szCs w:val="20"/>
              </w:rPr>
              <w:t>Geburtsdatum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574198822"/>
            <w:placeholder>
              <w:docPart w:val="662F7831CC7C4BE48C63BFCCC4E662E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74ED2C1" w14:textId="6AFD3425" w:rsidR="00FE3C0D" w:rsidRPr="00AF488C" w:rsidRDefault="00696E79" w:rsidP="00FE3C0D">
                <w:pPr>
                  <w:ind w:left="37"/>
                  <w:rPr>
                    <w:rFonts w:cstheme="minorHAnsi"/>
                    <w:sz w:val="20"/>
                    <w:szCs w:val="20"/>
                  </w:rPr>
                </w:pPr>
                <w:r w:rsidRPr="00FE3C0D">
                  <w:rPr>
                    <w:rStyle w:val="Platzhaltertext"/>
                    <w:sz w:val="16"/>
                    <w:szCs w:val="16"/>
                  </w:rPr>
                  <w:t>Klicken oder tippen Sie, um ein Datum einzugeben.</w:t>
                </w:r>
              </w:p>
            </w:tc>
          </w:sdtContent>
        </w:sdt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F7E517" w14:textId="77777777" w:rsidR="00FE3C0D" w:rsidRPr="00AF488C" w:rsidRDefault="00FE3C0D" w:rsidP="00FE3C0D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AF488C">
              <w:rPr>
                <w:rFonts w:cstheme="minorHAnsi"/>
                <w:b/>
                <w:bCs/>
                <w:sz w:val="20"/>
                <w:szCs w:val="20"/>
              </w:rPr>
              <w:t>Geburtsort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9F49" w14:textId="77777777" w:rsidR="00FE3C0D" w:rsidRPr="00AF488C" w:rsidRDefault="00FE3C0D" w:rsidP="00FE3C0D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  <w:tr w:rsidR="00AF488C" w:rsidRPr="00AF488C" w14:paraId="7BFBEE37" w14:textId="77777777" w:rsidTr="00DD4085">
        <w:tc>
          <w:tcPr>
            <w:tcW w:w="94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1AB720" w14:textId="77777777" w:rsidR="00AF488C" w:rsidRPr="00AF488C" w:rsidRDefault="00AF488C" w:rsidP="00AF488C">
            <w:pPr>
              <w:pStyle w:val="Standardeinzug"/>
              <w:ind w:left="37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E-Mail Adresse</w:t>
            </w:r>
            <w:proofErr w:type="gramEnd"/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01D9E" w14:textId="77777777" w:rsidR="00AF488C" w:rsidRPr="00AF488C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AD0BD1" w14:textId="77777777" w:rsidR="00AF488C" w:rsidRPr="00AF488C" w:rsidRDefault="00AF488C" w:rsidP="00AF488C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Nationalität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2D77" w14:textId="77777777" w:rsidR="00AF488C" w:rsidRPr="00AF488C" w:rsidRDefault="00AF488C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</w:tbl>
    <w:p w14:paraId="0AEEB8D6" w14:textId="77777777" w:rsidR="00FE3C0D" w:rsidRPr="00AF488C" w:rsidRDefault="00FE3C0D" w:rsidP="00FE3C0D">
      <w:pPr>
        <w:tabs>
          <w:tab w:val="left" w:pos="4625"/>
          <w:tab w:val="left" w:pos="6345"/>
        </w:tabs>
        <w:rPr>
          <w:rFonts w:cstheme="minorHAnsi"/>
          <w:b/>
          <w:sz w:val="20"/>
          <w:szCs w:val="20"/>
        </w:rPr>
      </w:pPr>
    </w:p>
    <w:tbl>
      <w:tblPr>
        <w:tblStyle w:val="Tabellenraster"/>
        <w:tblW w:w="4947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1275"/>
        <w:gridCol w:w="1558"/>
        <w:gridCol w:w="1416"/>
        <w:gridCol w:w="1557"/>
        <w:gridCol w:w="1416"/>
        <w:gridCol w:w="1698"/>
      </w:tblGrid>
      <w:tr w:rsidR="00FE3C0D" w:rsidRPr="00AF488C" w14:paraId="2C8CC033" w14:textId="77777777" w:rsidTr="00DD4085">
        <w:tc>
          <w:tcPr>
            <w:tcW w:w="3254" w:type="pct"/>
            <w:gridSpan w:val="4"/>
            <w:shd w:val="clear" w:color="auto" w:fill="D9D9D9" w:themeFill="background1" w:themeFillShade="D9"/>
            <w:vAlign w:val="bottom"/>
          </w:tcPr>
          <w:p w14:paraId="03358FBC" w14:textId="77777777" w:rsidR="00FE3C0D" w:rsidRPr="00AF488C" w:rsidRDefault="00FE3C0D" w:rsidP="00C44ED5">
            <w:pPr>
              <w:pStyle w:val="berschrift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5E9E">
              <w:rPr>
                <w:rFonts w:asciiTheme="minorHAnsi" w:hAnsiTheme="minorHAnsi" w:cstheme="minorHAnsi"/>
                <w:color w:val="FF9900"/>
                <w:sz w:val="24"/>
                <w:szCs w:val="24"/>
              </w:rPr>
              <w:t>Angaben zum Führerscheinantrag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14:paraId="38D7D64C" w14:textId="77777777" w:rsidR="00FE3C0D" w:rsidRDefault="00FE3C0D" w:rsidP="00C44ED5">
            <w:pPr>
              <w:pStyle w:val="berschrift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2" w:type="pct"/>
            <w:shd w:val="clear" w:color="auto" w:fill="D9D9D9" w:themeFill="background1" w:themeFillShade="D9"/>
          </w:tcPr>
          <w:p w14:paraId="4B44E186" w14:textId="77777777" w:rsidR="00FE3C0D" w:rsidRDefault="00FE3C0D" w:rsidP="00C44ED5">
            <w:pPr>
              <w:pStyle w:val="berschrift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C7BC8" w:rsidRPr="00AF488C" w14:paraId="66CEB917" w14:textId="77777777" w:rsidTr="00DD4085">
        <w:tc>
          <w:tcPr>
            <w:tcW w:w="714" w:type="pct"/>
            <w:shd w:val="clear" w:color="auto" w:fill="D9D9D9" w:themeFill="background1" w:themeFillShade="D9"/>
          </w:tcPr>
          <w:p w14:paraId="2EB63B4C" w14:textId="77777777" w:rsidR="00FE3C0D" w:rsidRPr="00FE3C0D" w:rsidRDefault="00EC128F" w:rsidP="00EC128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Datum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74989385"/>
            <w:placeholder>
              <w:docPart w:val="3D8415A7A080428A89FCE102AA3996F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873" w:type="pct"/>
                <w:vAlign w:val="bottom"/>
              </w:tcPr>
              <w:p w14:paraId="200D9320" w14:textId="77777777" w:rsidR="00FE3C0D" w:rsidRPr="00AF488C" w:rsidRDefault="00FE3C0D" w:rsidP="00AF488C">
                <w:pPr>
                  <w:ind w:left="37"/>
                  <w:rPr>
                    <w:rFonts w:cstheme="minorHAnsi"/>
                    <w:sz w:val="20"/>
                    <w:szCs w:val="20"/>
                  </w:rPr>
                </w:pPr>
                <w:r w:rsidRPr="00FE3C0D">
                  <w:rPr>
                    <w:rStyle w:val="Platzhaltertext"/>
                    <w:sz w:val="16"/>
                    <w:szCs w:val="16"/>
                  </w:rPr>
                  <w:t>Klicken oder tippen Sie, um ein Datum einzugeben.</w:t>
                </w:r>
              </w:p>
            </w:tc>
          </w:sdtContent>
        </w:sdt>
        <w:tc>
          <w:tcPr>
            <w:tcW w:w="794" w:type="pct"/>
            <w:shd w:val="clear" w:color="auto" w:fill="D9D9D9" w:themeFill="background1" w:themeFillShade="D9"/>
          </w:tcPr>
          <w:p w14:paraId="43D1F529" w14:textId="77777777" w:rsidR="00FE3C0D" w:rsidRPr="00FE3C0D" w:rsidRDefault="00FE3C0D" w:rsidP="008C7BC8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FE3C0D">
              <w:rPr>
                <w:rFonts w:cstheme="minorHAnsi"/>
                <w:b/>
                <w:bCs/>
                <w:sz w:val="20"/>
                <w:szCs w:val="20"/>
              </w:rPr>
              <w:t>Filiale</w:t>
            </w:r>
          </w:p>
        </w:tc>
        <w:sdt>
          <w:sdtPr>
            <w:rPr>
              <w:rStyle w:val="Formatvorlage1"/>
            </w:rPr>
            <w:alias w:val="Filiale"/>
            <w:tag w:val="Filiale"/>
            <w:id w:val="598766969"/>
            <w:placeholder>
              <w:docPart w:val="6E301F67759541118C33EADA276CC295"/>
            </w:placeholder>
            <w:showingPlcHdr/>
            <w15:color w:val="000000"/>
            <w:dropDownList>
              <w:listItem w:value="Wählen Sie ein Element aus."/>
              <w:listItem w:displayText="Wallau" w:value="Wallau"/>
              <w:listItem w:displayText="Wiesbaden" w:value="Wiesbaden"/>
              <w:listItem w:displayText="Walluf" w:value="Walluf"/>
            </w:dropDownList>
          </w:sdtPr>
          <w:sdtEndPr>
            <w:rPr>
              <w:rStyle w:val="Absatz-Standardschriftart"/>
              <w:rFonts w:cstheme="minorHAnsi"/>
              <w:sz w:val="16"/>
              <w:szCs w:val="16"/>
            </w:rPr>
          </w:sdtEndPr>
          <w:sdtContent>
            <w:tc>
              <w:tcPr>
                <w:tcW w:w="873" w:type="pct"/>
              </w:tcPr>
              <w:p w14:paraId="68B70B1F" w14:textId="77777777" w:rsidR="00FE3C0D" w:rsidRPr="00FE3C0D" w:rsidRDefault="00FE3C0D" w:rsidP="00AF488C">
                <w:pPr>
                  <w:ind w:left="37"/>
                  <w:rPr>
                    <w:rFonts w:cstheme="minorHAnsi"/>
                    <w:sz w:val="16"/>
                    <w:szCs w:val="16"/>
                  </w:rPr>
                </w:pPr>
                <w:r w:rsidRPr="00FE3C0D">
                  <w:rPr>
                    <w:rStyle w:val="Platzhaltertext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794" w:type="pct"/>
            <w:shd w:val="clear" w:color="auto" w:fill="D9D9D9" w:themeFill="background1" w:themeFillShade="D9"/>
          </w:tcPr>
          <w:p w14:paraId="51328D4F" w14:textId="77777777" w:rsidR="00FE3C0D" w:rsidRPr="00FE3C0D" w:rsidRDefault="00FE3C0D" w:rsidP="00AF488C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FE3C0D">
              <w:rPr>
                <w:rFonts w:cstheme="minorHAnsi"/>
                <w:b/>
                <w:bCs/>
                <w:sz w:val="20"/>
                <w:szCs w:val="20"/>
              </w:rPr>
              <w:t>Anmeldeart</w:t>
            </w:r>
          </w:p>
        </w:tc>
        <w:sdt>
          <w:sdtPr>
            <w:rPr>
              <w:rStyle w:val="Formatvorlage2"/>
            </w:rPr>
            <w:alias w:val="Anmeldeart"/>
            <w:tag w:val="Anmeldeart"/>
            <w:id w:val="-1169475066"/>
            <w:placeholder>
              <w:docPart w:val="DefaultPlaceholder_-1854013438"/>
            </w:placeholder>
            <w:showingPlcHdr/>
            <w15:color w:val="000000"/>
            <w:dropDownList>
              <w:listItem w:value="Wählen Sie ein Element aus."/>
              <w:listItem w:displayText="Ersterteilung" w:value="Ersterteilung"/>
              <w:listItem w:displayText="Erweiterung" w:value="Erweiterung"/>
              <w:listItem w:displayText="Fahrschulwechsel" w:value="Fahrschulwechsel"/>
              <w:listItem w:displayText="Umschreibung" w:value="Umschreibung"/>
              <w:listItem w:displayText="Sonstiges" w:value="Sonstiges"/>
            </w:dropDownList>
          </w:sdtPr>
          <w:sdtEndPr>
            <w:rPr>
              <w:rStyle w:val="Absatz-Standardschriftart"/>
              <w:rFonts w:cstheme="minorHAnsi"/>
              <w:b/>
              <w:bCs/>
              <w:sz w:val="28"/>
              <w:szCs w:val="20"/>
            </w:rPr>
          </w:sdtEndPr>
          <w:sdtContent>
            <w:tc>
              <w:tcPr>
                <w:tcW w:w="952" w:type="pct"/>
              </w:tcPr>
              <w:p w14:paraId="1B6402DE" w14:textId="77777777" w:rsidR="00FE3C0D" w:rsidRPr="00FE3C0D" w:rsidRDefault="00FE3C0D" w:rsidP="00AF488C">
                <w:pPr>
                  <w:ind w:left="37"/>
                  <w:rPr>
                    <w:rFonts w:cstheme="minorHAnsi"/>
                    <w:b/>
                    <w:bCs/>
                    <w:sz w:val="20"/>
                    <w:szCs w:val="20"/>
                  </w:rPr>
                </w:pPr>
                <w:r w:rsidRPr="008C7BC8">
                  <w:rPr>
                    <w:rStyle w:val="Platzhaltertext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</w:tr>
      <w:tr w:rsidR="008C7BC8" w:rsidRPr="00AF488C" w14:paraId="06915BC1" w14:textId="77777777" w:rsidTr="00DD4085">
        <w:tc>
          <w:tcPr>
            <w:tcW w:w="714" w:type="pct"/>
            <w:shd w:val="clear" w:color="auto" w:fill="D9D9D9" w:themeFill="background1" w:themeFillShade="D9"/>
            <w:vAlign w:val="bottom"/>
          </w:tcPr>
          <w:p w14:paraId="239F9B46" w14:textId="77777777" w:rsidR="00FE3C0D" w:rsidRPr="00EC128F" w:rsidRDefault="00EC128F" w:rsidP="00EC128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C128F">
              <w:rPr>
                <w:rFonts w:cstheme="minorHAnsi"/>
                <w:b/>
                <w:bCs/>
                <w:sz w:val="20"/>
                <w:szCs w:val="20"/>
              </w:rPr>
              <w:t>Beantragte Klasse</w:t>
            </w:r>
            <w:r w:rsidR="008C7BC8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  <w:sdt>
          <w:sdtPr>
            <w:rPr>
              <w:rStyle w:val="Formatvorlage3"/>
            </w:rPr>
            <w:alias w:val="Klasse"/>
            <w:tag w:val="Klasse"/>
            <w:id w:val="1842655188"/>
            <w:placeholder>
              <w:docPart w:val="DefaultPlaceholder_-1854013438"/>
            </w:placeholder>
            <w:showingPlcHdr/>
            <w15:color w:val="000000"/>
            <w:dropDownList>
              <w:listItem w:value="Wählen Sie ein Element aus."/>
              <w:listItem w:displayText="B" w:value="B"/>
              <w:listItem w:displayText="BF (begleitendes Fahren)" w:value="BF (begleitendes Fahren)"/>
              <w:listItem w:displayText="B96" w:value="B96"/>
              <w:listItem w:displayText="BE" w:value="BE"/>
              <w:listItem w:displayText="A" w:value="A"/>
              <w:listItem w:displayText="A2" w:value="A2"/>
              <w:listItem w:displayText="A1" w:value="A1"/>
              <w:listItem w:displayText="B196" w:value="B196"/>
              <w:listItem w:displayText="AM" w:value="AM"/>
              <w:listItem w:displayText="Mofa" w:value="Mofa"/>
              <w:listItem w:displayText="siehe Mehfachklasse" w:value="siehe Mehfachklasse"/>
            </w:dropDownList>
          </w:sdtPr>
          <w:sdtEndPr>
            <w:rPr>
              <w:rStyle w:val="Absatz-Standardschriftart"/>
              <w:rFonts w:cstheme="minorHAnsi"/>
              <w:sz w:val="28"/>
              <w:szCs w:val="20"/>
            </w:rPr>
          </w:sdtEndPr>
          <w:sdtContent>
            <w:tc>
              <w:tcPr>
                <w:tcW w:w="873" w:type="pct"/>
                <w:vAlign w:val="bottom"/>
              </w:tcPr>
              <w:p w14:paraId="3D147FD5" w14:textId="77777777" w:rsidR="00FE3C0D" w:rsidRPr="00AF488C" w:rsidRDefault="00EC128F" w:rsidP="00AF488C">
                <w:pPr>
                  <w:ind w:left="37"/>
                  <w:rPr>
                    <w:rFonts w:cstheme="minorHAnsi"/>
                    <w:sz w:val="20"/>
                    <w:szCs w:val="20"/>
                  </w:rPr>
                </w:pPr>
                <w:r w:rsidRPr="00EC128F">
                  <w:rPr>
                    <w:rStyle w:val="Platzhaltertext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794" w:type="pct"/>
            <w:shd w:val="clear" w:color="auto" w:fill="D9D9D9" w:themeFill="background1" w:themeFillShade="D9"/>
          </w:tcPr>
          <w:p w14:paraId="5678D915" w14:textId="77777777" w:rsidR="00FE3C0D" w:rsidRPr="00EC128F" w:rsidRDefault="00EC128F" w:rsidP="008C7BC8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EC128F">
              <w:rPr>
                <w:rFonts w:cstheme="minorHAnsi"/>
                <w:b/>
                <w:bCs/>
                <w:sz w:val="20"/>
                <w:szCs w:val="20"/>
              </w:rPr>
              <w:t>Mehrfach</w:t>
            </w:r>
            <w:r w:rsidR="008C7BC8">
              <w:rPr>
                <w:rFonts w:cstheme="minorHAnsi"/>
                <w:b/>
                <w:bCs/>
                <w:sz w:val="20"/>
                <w:szCs w:val="20"/>
              </w:rPr>
              <w:t xml:space="preserve"> K</w:t>
            </w:r>
            <w:r w:rsidRPr="00EC128F">
              <w:rPr>
                <w:rFonts w:cstheme="minorHAnsi"/>
                <w:b/>
                <w:bCs/>
                <w:sz w:val="20"/>
                <w:szCs w:val="20"/>
              </w:rPr>
              <w:t>lasse</w:t>
            </w:r>
          </w:p>
        </w:tc>
        <w:sdt>
          <w:sdtPr>
            <w:rPr>
              <w:rStyle w:val="Formatvorlage4"/>
            </w:rPr>
            <w:alias w:val="Mehrfachklasse"/>
            <w:tag w:val="Mehrfachklasse"/>
            <w:id w:val="40410921"/>
            <w:placeholder>
              <w:docPart w:val="DefaultPlaceholder_-1854013438"/>
            </w:placeholder>
            <w:showingPlcHdr/>
            <w15:color w:val="000000"/>
            <w:dropDownList>
              <w:listItem w:value="Wählen Sie ein Element aus."/>
              <w:listItem w:displayText="keine" w:value="keine"/>
              <w:listItem w:displayText="B+A1" w:value="B+A1"/>
              <w:listItem w:displayText="B+A2" w:value="B+A2"/>
              <w:listItem w:displayText="B+A" w:value="B+A"/>
              <w:listItem w:displayText="B+B96" w:value="B+B96"/>
              <w:listItem w:displayText="B+BE" w:value="B+BE"/>
            </w:dropDownList>
          </w:sdtPr>
          <w:sdtEndPr>
            <w:rPr>
              <w:rStyle w:val="Absatz-Standardschriftart"/>
              <w:rFonts w:cstheme="minorHAnsi"/>
              <w:sz w:val="28"/>
              <w:szCs w:val="20"/>
            </w:rPr>
          </w:sdtEndPr>
          <w:sdtContent>
            <w:tc>
              <w:tcPr>
                <w:tcW w:w="873" w:type="pct"/>
              </w:tcPr>
              <w:p w14:paraId="752CD823" w14:textId="77777777" w:rsidR="00FE3C0D" w:rsidRPr="00AF488C" w:rsidRDefault="008C7BC8" w:rsidP="00AF488C">
                <w:pPr>
                  <w:ind w:left="37"/>
                  <w:rPr>
                    <w:rFonts w:cstheme="minorHAnsi"/>
                    <w:sz w:val="20"/>
                    <w:szCs w:val="20"/>
                  </w:rPr>
                </w:pPr>
                <w:r w:rsidRPr="008C7BC8">
                  <w:rPr>
                    <w:rStyle w:val="Platzhaltertext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  <w:tc>
          <w:tcPr>
            <w:tcW w:w="794" w:type="pct"/>
            <w:shd w:val="clear" w:color="auto" w:fill="D9D9D9" w:themeFill="background1" w:themeFillShade="D9"/>
          </w:tcPr>
          <w:p w14:paraId="546CAAED" w14:textId="77777777" w:rsidR="00FE3C0D" w:rsidRPr="008C7BC8" w:rsidRDefault="008C7BC8" w:rsidP="00AF488C">
            <w:pPr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8C7BC8">
              <w:rPr>
                <w:rFonts w:cstheme="minorHAnsi"/>
                <w:b/>
                <w:bCs/>
                <w:sz w:val="20"/>
                <w:szCs w:val="20"/>
              </w:rPr>
              <w:t>Vorbesitz</w:t>
            </w:r>
          </w:p>
        </w:tc>
        <w:sdt>
          <w:sdtPr>
            <w:rPr>
              <w:rStyle w:val="Formatvorlage5"/>
            </w:rPr>
            <w:alias w:val="Vorbesitz"/>
            <w:tag w:val="Vorbesitz"/>
            <w:id w:val="-1103875638"/>
            <w:placeholder>
              <w:docPart w:val="DefaultPlaceholder_-1854013438"/>
            </w:placeholder>
            <w:showingPlcHdr/>
            <w15:color w:val="000000"/>
            <w:dropDownList>
              <w:listItem w:value="Wählen Sie ein Element aus."/>
              <w:listItem w:displayText="B" w:value="B"/>
              <w:listItem w:displayText="A" w:value="A"/>
              <w:listItem w:displayText="A2" w:value="A2"/>
              <w:listItem w:displayText="A1" w:value="A1"/>
              <w:listItem w:displayText="keiner" w:value="keiner"/>
            </w:dropDownList>
          </w:sdtPr>
          <w:sdtEndPr>
            <w:rPr>
              <w:rStyle w:val="Absatz-Standardschriftart"/>
              <w:rFonts w:cstheme="minorHAnsi"/>
              <w:sz w:val="28"/>
              <w:szCs w:val="20"/>
            </w:rPr>
          </w:sdtEndPr>
          <w:sdtContent>
            <w:tc>
              <w:tcPr>
                <w:tcW w:w="952" w:type="pct"/>
              </w:tcPr>
              <w:p w14:paraId="67E63BCF" w14:textId="77777777" w:rsidR="00FE3C0D" w:rsidRPr="00AF488C" w:rsidRDefault="008C7BC8" w:rsidP="00AF488C">
                <w:pPr>
                  <w:ind w:left="37"/>
                  <w:rPr>
                    <w:rFonts w:cstheme="minorHAnsi"/>
                    <w:sz w:val="20"/>
                    <w:szCs w:val="20"/>
                  </w:rPr>
                </w:pPr>
                <w:r w:rsidRPr="008C7BC8">
                  <w:rPr>
                    <w:rStyle w:val="Platzhaltertext"/>
                    <w:sz w:val="16"/>
                    <w:szCs w:val="16"/>
                  </w:rPr>
                  <w:t>Wählen Sie ein Element aus.</w:t>
                </w:r>
              </w:p>
            </w:tc>
          </w:sdtContent>
        </w:sdt>
      </w:tr>
    </w:tbl>
    <w:p w14:paraId="1179AFA4" w14:textId="77777777" w:rsidR="008C7BC8" w:rsidRPr="008C7BC8" w:rsidRDefault="008C7BC8" w:rsidP="008871A2">
      <w:pPr>
        <w:tabs>
          <w:tab w:val="left" w:pos="1810"/>
          <w:tab w:val="left" w:pos="2049"/>
          <w:tab w:val="left" w:pos="3020"/>
          <w:tab w:val="left" w:pos="3276"/>
          <w:tab w:val="left" w:pos="4339"/>
          <w:tab w:val="left" w:pos="6063"/>
          <w:tab w:val="left" w:pos="7785"/>
        </w:tabs>
        <w:ind w:left="-426"/>
        <w:rPr>
          <w:rFonts w:cstheme="minorHAnsi"/>
          <w:color w:val="BFBFBF" w:themeColor="background1" w:themeShade="BF"/>
          <w:sz w:val="20"/>
          <w:szCs w:val="20"/>
        </w:rPr>
      </w:pPr>
      <w:r w:rsidRPr="008C7BC8">
        <w:rPr>
          <w:rFonts w:cstheme="minorHAnsi"/>
          <w:color w:val="BFBFBF" w:themeColor="background1" w:themeShade="BF"/>
          <w:sz w:val="20"/>
          <w:szCs w:val="20"/>
        </w:rPr>
        <w:t>__________________________________________________________________________________________</w:t>
      </w:r>
    </w:p>
    <w:tbl>
      <w:tblPr>
        <w:tblStyle w:val="Tabellenraster"/>
        <w:tblW w:w="5000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1699"/>
        <w:gridCol w:w="6515"/>
        <w:gridCol w:w="802"/>
      </w:tblGrid>
      <w:tr w:rsidR="00635E9E" w:rsidRPr="00AF488C" w14:paraId="6694FF63" w14:textId="77777777" w:rsidTr="00DD4085">
        <w:tc>
          <w:tcPr>
            <w:tcW w:w="942" w:type="pct"/>
            <w:shd w:val="clear" w:color="auto" w:fill="D9D9D9" w:themeFill="background1" w:themeFillShade="D9"/>
            <w:vAlign w:val="bottom"/>
          </w:tcPr>
          <w:p w14:paraId="0453E6B9" w14:textId="77777777" w:rsidR="00635E9E" w:rsidRPr="008C7BC8" w:rsidRDefault="00635E9E" w:rsidP="00AF488C">
            <w:pPr>
              <w:pStyle w:val="Standardeinzug"/>
              <w:ind w:left="37"/>
              <w:rPr>
                <w:rFonts w:cstheme="minorHAnsi"/>
                <w:b/>
                <w:bCs/>
                <w:sz w:val="20"/>
                <w:szCs w:val="20"/>
              </w:rPr>
            </w:pPr>
            <w:r w:rsidRPr="008C7BC8">
              <w:rPr>
                <w:rFonts w:cstheme="minorHAnsi"/>
                <w:b/>
                <w:bCs/>
                <w:sz w:val="20"/>
                <w:szCs w:val="20"/>
              </w:rPr>
              <w:t>Sonstige Anmerkungen</w:t>
            </w:r>
          </w:p>
        </w:tc>
        <w:tc>
          <w:tcPr>
            <w:tcW w:w="4058" w:type="pct"/>
            <w:gridSpan w:val="2"/>
          </w:tcPr>
          <w:p w14:paraId="21C6E6E7" w14:textId="77777777" w:rsidR="00635E9E" w:rsidRPr="00AF488C" w:rsidRDefault="00635E9E" w:rsidP="00AF488C">
            <w:pPr>
              <w:ind w:left="37"/>
              <w:rPr>
                <w:rFonts w:cstheme="minorHAnsi"/>
                <w:sz w:val="20"/>
                <w:szCs w:val="20"/>
              </w:rPr>
            </w:pPr>
          </w:p>
        </w:tc>
      </w:tr>
      <w:tr w:rsidR="00635E9E" w:rsidRPr="00AF488C" w14:paraId="6B278DB7" w14:textId="77777777" w:rsidTr="00DD4085">
        <w:tc>
          <w:tcPr>
            <w:tcW w:w="942" w:type="pct"/>
            <w:shd w:val="clear" w:color="auto" w:fill="D9D9D9" w:themeFill="background1" w:themeFillShade="D9"/>
          </w:tcPr>
          <w:p w14:paraId="7D166023" w14:textId="77777777" w:rsidR="00635E9E" w:rsidRPr="00AF488C" w:rsidRDefault="00635E9E" w:rsidP="00AF488C">
            <w:pPr>
              <w:ind w:left="37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Datenschutz</w:t>
            </w:r>
          </w:p>
        </w:tc>
        <w:tc>
          <w:tcPr>
            <w:tcW w:w="3613" w:type="pct"/>
            <w:vAlign w:val="bottom"/>
          </w:tcPr>
          <w:p w14:paraId="5E73237C" w14:textId="77777777" w:rsidR="00635E9E" w:rsidRPr="008C7BC8" w:rsidRDefault="00635E9E" w:rsidP="00AF488C">
            <w:pPr>
              <w:ind w:left="37"/>
              <w:rPr>
                <w:rFonts w:cstheme="minorHAnsi"/>
                <w:bCs/>
                <w:sz w:val="20"/>
                <w:szCs w:val="20"/>
              </w:rPr>
            </w:pPr>
            <w:r w:rsidRPr="008C7BC8">
              <w:rPr>
                <w:rFonts w:cstheme="minorHAnsi"/>
                <w:bCs/>
                <w:sz w:val="20"/>
                <w:szCs w:val="20"/>
              </w:rPr>
              <w:t xml:space="preserve">Ich habe die </w:t>
            </w:r>
            <w:r>
              <w:rPr>
                <w:rFonts w:cstheme="minorHAnsi"/>
                <w:bCs/>
                <w:sz w:val="20"/>
                <w:szCs w:val="20"/>
              </w:rPr>
              <w:t>D</w:t>
            </w:r>
            <w:r w:rsidRPr="008C7BC8">
              <w:rPr>
                <w:rFonts w:cstheme="minorHAnsi"/>
                <w:bCs/>
                <w:sz w:val="20"/>
                <w:szCs w:val="20"/>
              </w:rPr>
              <w:t>atenschutzbestimmungen (unter "über uns/</w:t>
            </w:r>
            <w:proofErr w:type="spellStart"/>
            <w:r w:rsidRPr="008C7BC8">
              <w:rPr>
                <w:rFonts w:cstheme="minorHAnsi"/>
                <w:bCs/>
                <w:sz w:val="20"/>
                <w:szCs w:val="20"/>
              </w:rPr>
              <w:t>datenschutz</w:t>
            </w:r>
            <w:proofErr w:type="spellEnd"/>
            <w:r w:rsidRPr="008C7BC8">
              <w:rPr>
                <w:rFonts w:cstheme="minorHAnsi"/>
                <w:bCs/>
                <w:sz w:val="20"/>
                <w:szCs w:val="20"/>
              </w:rPr>
              <w:t xml:space="preserve">") zur </w:t>
            </w:r>
            <w:r>
              <w:rPr>
                <w:rFonts w:cstheme="minorHAnsi"/>
                <w:bCs/>
                <w:sz w:val="20"/>
                <w:szCs w:val="20"/>
              </w:rPr>
              <w:t>K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enntnis genommen und stimme zu, dass meine 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ngaben und </w:t>
            </w:r>
            <w:r>
              <w:rPr>
                <w:rFonts w:cstheme="minorHAnsi"/>
                <w:bCs/>
                <w:sz w:val="20"/>
                <w:szCs w:val="20"/>
              </w:rPr>
              <w:t>D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aten zur </w:t>
            </w:r>
            <w:r>
              <w:rPr>
                <w:rFonts w:cstheme="minorHAnsi"/>
                <w:bCs/>
                <w:sz w:val="20"/>
                <w:szCs w:val="20"/>
              </w:rPr>
              <w:t>B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earbeitung der </w:t>
            </w:r>
            <w:r>
              <w:rPr>
                <w:rFonts w:cstheme="minorHAnsi"/>
                <w:bCs/>
                <w:sz w:val="20"/>
                <w:szCs w:val="20"/>
              </w:rPr>
              <w:t>O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nline 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nmeldung zum </w:t>
            </w:r>
            <w:r>
              <w:rPr>
                <w:rFonts w:cstheme="minorHAnsi"/>
                <w:bCs/>
                <w:sz w:val="20"/>
                <w:szCs w:val="20"/>
              </w:rPr>
              <w:t>F</w:t>
            </w:r>
            <w:r w:rsidRPr="008C7BC8">
              <w:rPr>
                <w:rFonts w:cstheme="minorHAnsi"/>
                <w:bCs/>
                <w:sz w:val="20"/>
                <w:szCs w:val="20"/>
              </w:rPr>
              <w:t xml:space="preserve">ührerschein </w:t>
            </w:r>
            <w:proofErr w:type="spellStart"/>
            <w:r w:rsidRPr="008C7BC8">
              <w:rPr>
                <w:rFonts w:cstheme="minorHAnsi"/>
                <w:bCs/>
                <w:sz w:val="20"/>
                <w:szCs w:val="20"/>
              </w:rPr>
              <w:t>elektonisch</w:t>
            </w:r>
            <w:proofErr w:type="spellEnd"/>
            <w:r w:rsidRPr="008C7BC8">
              <w:rPr>
                <w:rFonts w:cstheme="minorHAnsi"/>
                <w:bCs/>
                <w:sz w:val="20"/>
                <w:szCs w:val="20"/>
              </w:rPr>
              <w:t xml:space="preserve"> erhoben und gespeichert werden.</w:t>
            </w:r>
          </w:p>
        </w:tc>
        <w:sdt>
          <w:sdtPr>
            <w:rPr>
              <w:rFonts w:cstheme="minorHAnsi"/>
              <w:bCs/>
              <w:sz w:val="20"/>
              <w:szCs w:val="20"/>
            </w:rPr>
            <w:alias w:val="Zustimmen"/>
            <w:tag w:val="Zustimmen"/>
            <w:id w:val="-70062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pct"/>
              </w:tcPr>
              <w:p w14:paraId="02254728" w14:textId="77777777" w:rsidR="00635E9E" w:rsidRPr="008C7BC8" w:rsidRDefault="008871A2" w:rsidP="00AF488C">
                <w:pPr>
                  <w:ind w:left="37"/>
                  <w:rPr>
                    <w:rFonts w:cstheme="minorHAnsi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748A8F" w14:textId="77777777" w:rsidR="000172E5" w:rsidRPr="00CE7F5E" w:rsidRDefault="00CE7F5E" w:rsidP="00CE7F5E">
      <w:pPr>
        <w:ind w:left="-426"/>
        <w:rPr>
          <w:rFonts w:cstheme="minorHAnsi"/>
          <w:b/>
          <w:bCs/>
          <w:sz w:val="16"/>
          <w:szCs w:val="16"/>
        </w:rPr>
      </w:pPr>
      <w:r w:rsidRPr="00CE7F5E">
        <w:rPr>
          <w:rFonts w:cstheme="minorHAnsi"/>
          <w:b/>
          <w:bCs/>
          <w:sz w:val="16"/>
          <w:szCs w:val="16"/>
        </w:rPr>
        <w:t>*Notwendige Felder bitte ausfüllen</w:t>
      </w:r>
    </w:p>
    <w:sectPr w:rsidR="000172E5" w:rsidRPr="00CE7F5E" w:rsidSect="008871A2">
      <w:headerReference w:type="default" r:id="rId10"/>
      <w:pgSz w:w="11906" w:h="16838" w:code="9"/>
      <w:pgMar w:top="2552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C5DC1" w14:textId="77777777" w:rsidR="00523F2E" w:rsidRDefault="00523F2E" w:rsidP="000172E5">
      <w:pPr>
        <w:spacing w:after="0" w:line="240" w:lineRule="auto"/>
      </w:pPr>
      <w:r>
        <w:separator/>
      </w:r>
    </w:p>
  </w:endnote>
  <w:endnote w:type="continuationSeparator" w:id="0">
    <w:p w14:paraId="564591E0" w14:textId="77777777" w:rsidR="00523F2E" w:rsidRDefault="00523F2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9961C6-BD49-4741-A5B9-A9CCF2A029EF}"/>
    <w:embedBold r:id="rId2" w:fontKey="{CD2EF408-7C09-45D0-9B9A-4FEC99C456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543908D-06C8-4449-A1C6-3F0350675322}"/>
    <w:embedBold r:id="rId4" w:fontKey="{EE54CB6D-281D-4226-88DC-813E3C24E0D7}"/>
    <w:embedItalic r:id="rId5" w:fontKey="{7435092D-C2E9-41B9-854B-824E4BCC21C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9523623-C6EF-4A34-90D6-353BCF21F3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835963E-98D9-4A6C-89F4-E7FAD96AFE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457FF86-6350-41EB-91C3-EAF5E3BFAC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C59F3" w14:textId="77777777" w:rsidR="00523F2E" w:rsidRDefault="00523F2E" w:rsidP="000172E5">
      <w:pPr>
        <w:spacing w:after="0" w:line="240" w:lineRule="auto"/>
      </w:pPr>
      <w:r>
        <w:separator/>
      </w:r>
    </w:p>
  </w:footnote>
  <w:footnote w:type="continuationSeparator" w:id="0">
    <w:p w14:paraId="62A38B1A" w14:textId="77777777" w:rsidR="00523F2E" w:rsidRDefault="00523F2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426" w:type="dxa"/>
      <w:tblLook w:val="04A0" w:firstRow="1" w:lastRow="0" w:firstColumn="1" w:lastColumn="0" w:noHBand="0" w:noVBand="1"/>
    </w:tblPr>
    <w:tblGrid>
      <w:gridCol w:w="7733"/>
    </w:tblGrid>
    <w:tr w:rsidR="00AF488C" w:rsidRPr="00637200" w14:paraId="54A9C333" w14:textId="77777777" w:rsidTr="008871A2">
      <w:trPr>
        <w:trHeight w:val="990"/>
      </w:trPr>
      <w:tc>
        <w:tcPr>
          <w:tcW w:w="7733" w:type="dxa"/>
          <w:vAlign w:val="center"/>
        </w:tcPr>
        <w:p w14:paraId="4B2E9227" w14:textId="77777777" w:rsidR="00AF488C" w:rsidRPr="00AF488C" w:rsidRDefault="008871A2" w:rsidP="00637200">
          <w:pPr>
            <w:pStyle w:val="Kopfzeile"/>
            <w:rPr>
              <w:color w:val="FF9933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2E268DB" wp14:editId="22DD8AA1">
                <wp:simplePos x="0" y="0"/>
                <wp:positionH relativeFrom="column">
                  <wp:posOffset>3803015</wp:posOffset>
                </wp:positionH>
                <wp:positionV relativeFrom="paragraph">
                  <wp:posOffset>-247015</wp:posOffset>
                </wp:positionV>
                <wp:extent cx="2176145" cy="965835"/>
                <wp:effectExtent l="0" t="0" r="0" b="5715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Original zugeschnitt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145" cy="965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F488C" w:rsidRPr="00AF488C">
            <w:rPr>
              <w:color w:val="FF9933"/>
            </w:rPr>
            <w:t>Anmeldung zum Führerschein</w:t>
          </w:r>
        </w:p>
      </w:tc>
    </w:tr>
  </w:tbl>
  <w:p w14:paraId="0FB25DFD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0B266A"/>
    <w:multiLevelType w:val="hybridMultilevel"/>
    <w:tmpl w:val="2EFE1B80"/>
    <w:lvl w:ilvl="0" w:tplc="532E5F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8F918DE"/>
    <w:multiLevelType w:val="hybridMultilevel"/>
    <w:tmpl w:val="E512A340"/>
    <w:lvl w:ilvl="0" w:tplc="12EA08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ACE20C0"/>
    <w:multiLevelType w:val="hybridMultilevel"/>
    <w:tmpl w:val="48D8E290"/>
    <w:lvl w:ilvl="0" w:tplc="290AB72A">
      <w:numFmt w:val="bullet"/>
      <w:lvlText w:val=""/>
      <w:lvlJc w:val="left"/>
      <w:pPr>
        <w:ind w:left="-66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3FEA234A"/>
    <w:multiLevelType w:val="hybridMultilevel"/>
    <w:tmpl w:val="897CC8A0"/>
    <w:lvl w:ilvl="0" w:tplc="422C18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6"/>
  </w:num>
  <w:num w:numId="5">
    <w:abstractNumId w:val="17"/>
  </w:num>
  <w:num w:numId="6">
    <w:abstractNumId w:val="23"/>
  </w:num>
  <w:num w:numId="7">
    <w:abstractNumId w:val="8"/>
  </w:num>
  <w:num w:numId="8">
    <w:abstractNumId w:val="14"/>
  </w:num>
  <w:num w:numId="9">
    <w:abstractNumId w:val="21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2"/>
  </w:num>
  <w:num w:numId="15">
    <w:abstractNumId w:val="11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6"/>
  </w:num>
  <w:num w:numId="23">
    <w:abstractNumId w:val="13"/>
  </w:num>
  <w:num w:numId="24">
    <w:abstractNumId w:val="3"/>
  </w:num>
  <w:num w:numId="25">
    <w:abstractNumId w:val="5"/>
  </w:num>
  <w:num w:numId="26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8C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4390E"/>
    <w:rsid w:val="00344849"/>
    <w:rsid w:val="00361E11"/>
    <w:rsid w:val="003769BA"/>
    <w:rsid w:val="003814D7"/>
    <w:rsid w:val="003F0847"/>
    <w:rsid w:val="0040090B"/>
    <w:rsid w:val="0046302A"/>
    <w:rsid w:val="00463D9D"/>
    <w:rsid w:val="00487D2D"/>
    <w:rsid w:val="004D5D62"/>
    <w:rsid w:val="00502E9C"/>
    <w:rsid w:val="005112D0"/>
    <w:rsid w:val="00523F2E"/>
    <w:rsid w:val="00577E06"/>
    <w:rsid w:val="00583334"/>
    <w:rsid w:val="005A3BF7"/>
    <w:rsid w:val="005F2035"/>
    <w:rsid w:val="005F7990"/>
    <w:rsid w:val="006145D8"/>
    <w:rsid w:val="00632683"/>
    <w:rsid w:val="00635E9E"/>
    <w:rsid w:val="00637200"/>
    <w:rsid w:val="0063739C"/>
    <w:rsid w:val="00696E79"/>
    <w:rsid w:val="007147D7"/>
    <w:rsid w:val="00770F25"/>
    <w:rsid w:val="00772512"/>
    <w:rsid w:val="007A35A8"/>
    <w:rsid w:val="007B0A85"/>
    <w:rsid w:val="007C6A52"/>
    <w:rsid w:val="008026F1"/>
    <w:rsid w:val="0082043E"/>
    <w:rsid w:val="00846B76"/>
    <w:rsid w:val="0086797B"/>
    <w:rsid w:val="008871A2"/>
    <w:rsid w:val="008C1F1B"/>
    <w:rsid w:val="008C7BC8"/>
    <w:rsid w:val="008E203A"/>
    <w:rsid w:val="0091229C"/>
    <w:rsid w:val="00940E73"/>
    <w:rsid w:val="0098597D"/>
    <w:rsid w:val="009F619A"/>
    <w:rsid w:val="009F6DDE"/>
    <w:rsid w:val="00A370A8"/>
    <w:rsid w:val="00AF488C"/>
    <w:rsid w:val="00B337A2"/>
    <w:rsid w:val="00B66719"/>
    <w:rsid w:val="00BD4753"/>
    <w:rsid w:val="00BD5CB1"/>
    <w:rsid w:val="00BE62EE"/>
    <w:rsid w:val="00C003BA"/>
    <w:rsid w:val="00C120F3"/>
    <w:rsid w:val="00C16556"/>
    <w:rsid w:val="00C4602F"/>
    <w:rsid w:val="00C46878"/>
    <w:rsid w:val="00C6231D"/>
    <w:rsid w:val="00CB4A51"/>
    <w:rsid w:val="00CD4532"/>
    <w:rsid w:val="00CD47B0"/>
    <w:rsid w:val="00CE6104"/>
    <w:rsid w:val="00CE7918"/>
    <w:rsid w:val="00CE7F5E"/>
    <w:rsid w:val="00D16163"/>
    <w:rsid w:val="00DB3FAD"/>
    <w:rsid w:val="00DC71EC"/>
    <w:rsid w:val="00DD4085"/>
    <w:rsid w:val="00E61C09"/>
    <w:rsid w:val="00EB3B58"/>
    <w:rsid w:val="00EC128F"/>
    <w:rsid w:val="00EC7359"/>
    <w:rsid w:val="00EE3054"/>
    <w:rsid w:val="00F00606"/>
    <w:rsid w:val="00F01256"/>
    <w:rsid w:val="00FC7475"/>
    <w:rsid w:val="00FE3C0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9143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Formatvorlage1">
    <w:name w:val="Formatvorlage1"/>
    <w:basedOn w:val="Absatz-Standardschriftart"/>
    <w:uiPriority w:val="1"/>
    <w:rsid w:val="00635E9E"/>
    <w:rPr>
      <w:rFonts w:asciiTheme="minorHAnsi" w:hAnsiTheme="minorHAnsi"/>
      <w:sz w:val="20"/>
    </w:rPr>
  </w:style>
  <w:style w:type="character" w:customStyle="1" w:styleId="Formatvorlage2">
    <w:name w:val="Formatvorlage2"/>
    <w:basedOn w:val="Absatz-Standardschriftart"/>
    <w:uiPriority w:val="1"/>
    <w:rsid w:val="00635E9E"/>
    <w:rPr>
      <w:rFonts w:asciiTheme="minorHAnsi" w:hAnsiTheme="minorHAnsi"/>
      <w:sz w:val="20"/>
    </w:rPr>
  </w:style>
  <w:style w:type="character" w:customStyle="1" w:styleId="Formatvorlage3">
    <w:name w:val="Formatvorlage3"/>
    <w:basedOn w:val="Absatz-Standardschriftart"/>
    <w:uiPriority w:val="1"/>
    <w:rsid w:val="00635E9E"/>
    <w:rPr>
      <w:rFonts w:asciiTheme="minorHAnsi" w:hAnsiTheme="minorHAnsi"/>
      <w:sz w:val="20"/>
    </w:rPr>
  </w:style>
  <w:style w:type="character" w:customStyle="1" w:styleId="Formatvorlage4">
    <w:name w:val="Formatvorlage4"/>
    <w:basedOn w:val="Absatz-Standardschriftart"/>
    <w:uiPriority w:val="1"/>
    <w:rsid w:val="00635E9E"/>
    <w:rPr>
      <w:rFonts w:asciiTheme="minorHAnsi" w:hAnsiTheme="minorHAnsi"/>
      <w:sz w:val="20"/>
    </w:rPr>
  </w:style>
  <w:style w:type="character" w:customStyle="1" w:styleId="Formatvorlage5">
    <w:name w:val="Formatvorlage5"/>
    <w:basedOn w:val="Absatz-Standardschriftart"/>
    <w:uiPriority w:val="1"/>
    <w:rsid w:val="00635E9E"/>
    <w:rPr>
      <w:rFonts w:asciiTheme="minorHAnsi" w:hAnsiTheme="minorHAnsi"/>
      <w:sz w:val="20"/>
    </w:rPr>
  </w:style>
  <w:style w:type="paragraph" w:styleId="Listenabsatz">
    <w:name w:val="List Paragraph"/>
    <w:basedOn w:val="Standard"/>
    <w:uiPriority w:val="34"/>
    <w:semiHidden/>
    <w:qFormat/>
    <w:rsid w:val="00CE7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dt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E7D26D2182D4B22A13265D17FD34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7CAEB9-CF91-4DD1-8E23-32D67CEA97AA}"/>
      </w:docPartPr>
      <w:docPartBody>
        <w:p w:rsidR="007B4F9C" w:rsidRDefault="002E57EE" w:rsidP="002E57EE">
          <w:pPr>
            <w:pStyle w:val="2E7D26D2182D4B22A13265D17FD3490B1"/>
          </w:pPr>
          <w:r w:rsidRPr="00AF488C">
            <w:rPr>
              <w:rFonts w:cstheme="minorHAnsi"/>
              <w:b/>
              <w:bCs/>
              <w:sz w:val="20"/>
              <w:szCs w:val="20"/>
              <w:lang w:bidi="de-DE"/>
            </w:rPr>
            <w:t>Vorname</w:t>
          </w:r>
        </w:p>
      </w:docPartBody>
    </w:docPart>
    <w:docPart>
      <w:docPartPr>
        <w:name w:val="662F7831CC7C4BE48C63BFCCC4E662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0A0FA6-0524-47D8-9223-55EBE4E21D26}"/>
      </w:docPartPr>
      <w:docPartBody>
        <w:p w:rsidR="007B4F9C" w:rsidRDefault="002E57EE" w:rsidP="002E57EE">
          <w:pPr>
            <w:pStyle w:val="662F7831CC7C4BE48C63BFCCC4E662E11"/>
          </w:pPr>
          <w:r w:rsidRPr="00FE3C0D">
            <w:rPr>
              <w:rStyle w:val="Platzhaltertext"/>
              <w:sz w:val="16"/>
              <w:szCs w:val="16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0E392-387F-4472-A1CD-DE571BBEFCA7}"/>
      </w:docPartPr>
      <w:docPartBody>
        <w:p w:rsidR="007B4F9C" w:rsidRDefault="002E57EE">
          <w:r w:rsidRPr="009B4436">
            <w:rPr>
              <w:rStyle w:val="Platzhaltertext"/>
            </w:rPr>
            <w:t>Wählen Sie ein Element aus.</w:t>
          </w:r>
        </w:p>
      </w:docPartBody>
    </w:docPart>
    <w:docPart>
      <w:docPartPr>
        <w:name w:val="3D8415A7A080428A89FCE102AA3996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925CC5-6D7F-4198-9469-AC4CFA64C7BB}"/>
      </w:docPartPr>
      <w:docPartBody>
        <w:p w:rsidR="007B4F9C" w:rsidRDefault="002E57EE" w:rsidP="002E57EE">
          <w:pPr>
            <w:pStyle w:val="3D8415A7A080428A89FCE102AA3996F1"/>
          </w:pPr>
          <w:r w:rsidRPr="00FE3C0D">
            <w:rPr>
              <w:rStyle w:val="Platzhaltertext"/>
              <w:sz w:val="16"/>
              <w:szCs w:val="16"/>
            </w:rPr>
            <w:t>Klicken oder tippen Sie, um ein Datum einzugeben.</w:t>
          </w:r>
        </w:p>
      </w:docPartBody>
    </w:docPart>
    <w:docPart>
      <w:docPartPr>
        <w:name w:val="6E301F67759541118C33EADA276CC2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D7957F-B0D6-422D-9DC2-77377036DF64}"/>
      </w:docPartPr>
      <w:docPartBody>
        <w:p w:rsidR="007B4F9C" w:rsidRDefault="002E57EE" w:rsidP="002E57EE">
          <w:pPr>
            <w:pStyle w:val="6E301F67759541118C33EADA276CC295"/>
          </w:pPr>
          <w:r w:rsidRPr="00FE3C0D">
            <w:rPr>
              <w:rStyle w:val="Platzhaltertext"/>
              <w:sz w:val="16"/>
              <w:szCs w:val="16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EE"/>
    <w:rsid w:val="002B719A"/>
    <w:rsid w:val="002E57EE"/>
    <w:rsid w:val="007B4F9C"/>
    <w:rsid w:val="008C29D3"/>
    <w:rsid w:val="00F8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275F39844FE4588A22EA0F9B0C1DEEA">
    <w:name w:val="C275F39844FE4588A22EA0F9B0C1DEEA"/>
  </w:style>
  <w:style w:type="paragraph" w:customStyle="1" w:styleId="0343CA8D4B564C078AFBC8C3E6D45803">
    <w:name w:val="0343CA8D4B564C078AFBC8C3E6D45803"/>
  </w:style>
  <w:style w:type="paragraph" w:customStyle="1" w:styleId="E29CC54833754D45AFD65267A7830141">
    <w:name w:val="E29CC54833754D45AFD65267A7830141"/>
  </w:style>
  <w:style w:type="paragraph" w:customStyle="1" w:styleId="249317E987914AEE8A2CE52F2909EC36">
    <w:name w:val="249317E987914AEE8A2CE52F2909EC36"/>
  </w:style>
  <w:style w:type="paragraph" w:customStyle="1" w:styleId="986559AE1A414669A7C8A85A3C85FFD1">
    <w:name w:val="986559AE1A414669A7C8A85A3C85FFD1"/>
  </w:style>
  <w:style w:type="paragraph" w:customStyle="1" w:styleId="CBCC50B2F72144E7BB3756FB14D90DB3">
    <w:name w:val="CBCC50B2F72144E7BB3756FB14D90DB3"/>
  </w:style>
  <w:style w:type="paragraph" w:customStyle="1" w:styleId="4E59C465CC8D47A5A03AAEBB004EA4E0">
    <w:name w:val="4E59C465CC8D47A5A03AAEBB004EA4E0"/>
  </w:style>
  <w:style w:type="paragraph" w:customStyle="1" w:styleId="96F3F420AB97494495E4035808FF4FB0">
    <w:name w:val="96F3F420AB97494495E4035808FF4FB0"/>
  </w:style>
  <w:style w:type="paragraph" w:customStyle="1" w:styleId="3EB61527D4B849E7926D065558CCB4FD">
    <w:name w:val="3EB61527D4B849E7926D065558CCB4FD"/>
  </w:style>
  <w:style w:type="paragraph" w:customStyle="1" w:styleId="38FB7B5ED532416A93A3927D6D0ADF25">
    <w:name w:val="38FB7B5ED532416A93A3927D6D0ADF25"/>
  </w:style>
  <w:style w:type="paragraph" w:customStyle="1" w:styleId="645A7F420BB94D1D8FA0B7248FD875D3">
    <w:name w:val="645A7F420BB94D1D8FA0B7248FD875D3"/>
  </w:style>
  <w:style w:type="paragraph" w:customStyle="1" w:styleId="CEF19EE1765E4593A2D073F3B127A615">
    <w:name w:val="CEF19EE1765E4593A2D073F3B127A615"/>
  </w:style>
  <w:style w:type="paragraph" w:customStyle="1" w:styleId="7841238F5E3B4CE09015CFBE03A9C9CB">
    <w:name w:val="7841238F5E3B4CE09015CFBE03A9C9CB"/>
  </w:style>
  <w:style w:type="paragraph" w:customStyle="1" w:styleId="53F7BA55DABB49CA8E0337CA5003CB9C">
    <w:name w:val="53F7BA55DABB49CA8E0337CA5003CB9C"/>
    <w:rsid w:val="002E57EE"/>
  </w:style>
  <w:style w:type="paragraph" w:customStyle="1" w:styleId="5D88D8F7850C4B2C8B2932B5CE7BFB18">
    <w:name w:val="5D88D8F7850C4B2C8B2932B5CE7BFB18"/>
    <w:rsid w:val="002E57EE"/>
  </w:style>
  <w:style w:type="paragraph" w:customStyle="1" w:styleId="8CD0969E9EA748DFA60C22C7E4E9071B">
    <w:name w:val="8CD0969E9EA748DFA60C22C7E4E9071B"/>
    <w:rsid w:val="002E57EE"/>
  </w:style>
  <w:style w:type="paragraph" w:customStyle="1" w:styleId="997633D4748043E88B56FD7677C96078">
    <w:name w:val="997633D4748043E88B56FD7677C96078"/>
    <w:rsid w:val="002E57EE"/>
  </w:style>
  <w:style w:type="paragraph" w:customStyle="1" w:styleId="9E4BA79F1686467A9FCE75662547D287">
    <w:name w:val="9E4BA79F1686467A9FCE75662547D287"/>
    <w:rsid w:val="002E57EE"/>
  </w:style>
  <w:style w:type="paragraph" w:customStyle="1" w:styleId="2489D923B61843B48DFD5FBD555F8B22">
    <w:name w:val="2489D923B61843B48DFD5FBD555F8B22"/>
    <w:rsid w:val="002E57EE"/>
  </w:style>
  <w:style w:type="paragraph" w:customStyle="1" w:styleId="E4D8648CD2F4430EBE6C9FF12B320619">
    <w:name w:val="E4D8648CD2F4430EBE6C9FF12B320619"/>
    <w:rsid w:val="002E57EE"/>
  </w:style>
  <w:style w:type="paragraph" w:customStyle="1" w:styleId="D5D00A7A1F0243E1A07D522D1312E878">
    <w:name w:val="D5D00A7A1F0243E1A07D522D1312E878"/>
    <w:rsid w:val="002E57EE"/>
  </w:style>
  <w:style w:type="paragraph" w:customStyle="1" w:styleId="6D4E674F227A4813807180617EAB72AB">
    <w:name w:val="6D4E674F227A4813807180617EAB72AB"/>
    <w:rsid w:val="002E57EE"/>
  </w:style>
  <w:style w:type="paragraph" w:customStyle="1" w:styleId="25756E86A3D9481FBBF49EEE8E68C7FE">
    <w:name w:val="25756E86A3D9481FBBF49EEE8E68C7FE"/>
    <w:rsid w:val="002E57EE"/>
  </w:style>
  <w:style w:type="paragraph" w:customStyle="1" w:styleId="CDA8EFED17144034BE1EDDB8A79317D2">
    <w:name w:val="CDA8EFED17144034BE1EDDB8A79317D2"/>
    <w:rsid w:val="002E57EE"/>
  </w:style>
  <w:style w:type="paragraph" w:customStyle="1" w:styleId="9A36FE98D8A7447096C2F150B2D72D00">
    <w:name w:val="9A36FE98D8A7447096C2F150B2D72D00"/>
    <w:rsid w:val="002E57EE"/>
  </w:style>
  <w:style w:type="paragraph" w:customStyle="1" w:styleId="AC8884BC8420466EA1E684A99EC5EAC2">
    <w:name w:val="AC8884BC8420466EA1E684A99EC5EAC2"/>
    <w:rsid w:val="002E57EE"/>
  </w:style>
  <w:style w:type="paragraph" w:customStyle="1" w:styleId="DABC818088CD46BFB832AE52FC0478A1">
    <w:name w:val="DABC818088CD46BFB832AE52FC0478A1"/>
    <w:rsid w:val="002E57EE"/>
  </w:style>
  <w:style w:type="paragraph" w:customStyle="1" w:styleId="3A3F22E97BB945BDB83EBC11C4637D00">
    <w:name w:val="3A3F22E97BB945BDB83EBC11C4637D00"/>
    <w:rsid w:val="002E57EE"/>
  </w:style>
  <w:style w:type="paragraph" w:customStyle="1" w:styleId="FF66C1497EFE42CA97A64F52076DA572">
    <w:name w:val="FF66C1497EFE42CA97A64F52076DA572"/>
    <w:rsid w:val="002E57EE"/>
  </w:style>
  <w:style w:type="paragraph" w:customStyle="1" w:styleId="4102787245FF40C2AB6C413DA413A704">
    <w:name w:val="4102787245FF40C2AB6C413DA413A704"/>
    <w:rsid w:val="002E57EE"/>
  </w:style>
  <w:style w:type="paragraph" w:customStyle="1" w:styleId="1FC5CB4CEE8C45C3B7A0D0995796D07D">
    <w:name w:val="1FC5CB4CEE8C45C3B7A0D0995796D07D"/>
    <w:rsid w:val="002E57EE"/>
  </w:style>
  <w:style w:type="paragraph" w:customStyle="1" w:styleId="60FC7D06B7BA4F3C8AF0552E77E61898">
    <w:name w:val="60FC7D06B7BA4F3C8AF0552E77E61898"/>
    <w:rsid w:val="002E57EE"/>
  </w:style>
  <w:style w:type="paragraph" w:customStyle="1" w:styleId="95FF4841B9CC443387478CE1EEA61B24">
    <w:name w:val="95FF4841B9CC443387478CE1EEA61B24"/>
    <w:rsid w:val="002E57EE"/>
  </w:style>
  <w:style w:type="paragraph" w:customStyle="1" w:styleId="8175177DCB0A47CDBD72FAA81B73258D">
    <w:name w:val="8175177DCB0A47CDBD72FAA81B73258D"/>
    <w:rsid w:val="002E57EE"/>
  </w:style>
  <w:style w:type="paragraph" w:customStyle="1" w:styleId="B997D61BB888440DBE0A7B0142816068">
    <w:name w:val="B997D61BB888440DBE0A7B0142816068"/>
    <w:rsid w:val="002E57EE"/>
  </w:style>
  <w:style w:type="paragraph" w:customStyle="1" w:styleId="3B20A60270D247AEBFB79734C5E1C993">
    <w:name w:val="3B20A60270D247AEBFB79734C5E1C993"/>
    <w:rsid w:val="002E57EE"/>
  </w:style>
  <w:style w:type="paragraph" w:customStyle="1" w:styleId="55B7F06679564663BC9E8490478E100C">
    <w:name w:val="55B7F06679564663BC9E8490478E100C"/>
    <w:rsid w:val="002E57EE"/>
  </w:style>
  <w:style w:type="paragraph" w:customStyle="1" w:styleId="2E7D26D2182D4B22A13265D17FD3490B">
    <w:name w:val="2E7D26D2182D4B22A13265D17FD3490B"/>
    <w:rsid w:val="002E57EE"/>
  </w:style>
  <w:style w:type="character" w:styleId="Platzhaltertext">
    <w:name w:val="Placeholder Text"/>
    <w:basedOn w:val="Absatz-Standardschriftart"/>
    <w:uiPriority w:val="99"/>
    <w:semiHidden/>
    <w:rsid w:val="002E57EE"/>
    <w:rPr>
      <w:color w:val="808080"/>
    </w:rPr>
  </w:style>
  <w:style w:type="paragraph" w:customStyle="1" w:styleId="662F7831CC7C4BE48C63BFCCC4E662E1">
    <w:name w:val="662F7831CC7C4BE48C63BFCCC4E662E1"/>
    <w:rsid w:val="002E57EE"/>
  </w:style>
  <w:style w:type="paragraph" w:customStyle="1" w:styleId="2E7D26D2182D4B22A13265D17FD3490B1">
    <w:name w:val="2E7D26D2182D4B22A13265D17FD3490B1"/>
    <w:rsid w:val="002E57EE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662F7831CC7C4BE48C63BFCCC4E662E11">
    <w:name w:val="662F7831CC7C4BE48C63BFCCC4E662E11"/>
    <w:rsid w:val="002E57E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66F3F2502643208BFDFC2B6CFC161C">
    <w:name w:val="BA66F3F2502643208BFDFC2B6CFC161C"/>
    <w:rsid w:val="002E57E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33CC35AE7D4ADFAA946AD7979F8387">
    <w:name w:val="B833CC35AE7D4ADFAA946AD7979F8387"/>
    <w:rsid w:val="002E57E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FF4841B9CC443387478CE1EEA61B241">
    <w:name w:val="95FF4841B9CC443387478CE1EEA61B241"/>
    <w:rsid w:val="002E57EE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8175177DCB0A47CDBD72FAA81B73258D1">
    <w:name w:val="8175177DCB0A47CDBD72FAA81B73258D1"/>
    <w:rsid w:val="002E57EE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B997D61BB888440DBE0A7B01428160681">
    <w:name w:val="B997D61BB888440DBE0A7B01428160681"/>
    <w:rsid w:val="002E57E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B20A60270D247AEBFB79734C5E1C9931">
    <w:name w:val="3B20A60270D247AEBFB79734C5E1C9931"/>
    <w:rsid w:val="002E57EE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5B7F06679564663BC9E8490478E100C1">
    <w:name w:val="55B7F06679564663BC9E8490478E100C1"/>
    <w:rsid w:val="002E57E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styleId="Fuzeile">
    <w:name w:val="footer"/>
    <w:basedOn w:val="Standard"/>
    <w:link w:val="FuzeileZchn"/>
    <w:uiPriority w:val="99"/>
    <w:rsid w:val="002E57E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E57EE"/>
    <w:rPr>
      <w:rFonts w:eastAsiaTheme="minorHAnsi"/>
      <w:sz w:val="18"/>
      <w:szCs w:val="24"/>
      <w:lang w:eastAsia="en-US"/>
    </w:rPr>
  </w:style>
  <w:style w:type="paragraph" w:customStyle="1" w:styleId="5D88D8F7850C4B2C8B2932B5CE7BFB181">
    <w:name w:val="5D88D8F7850C4B2C8B2932B5CE7BFB181"/>
    <w:rsid w:val="002E57E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paragraph" w:customStyle="1" w:styleId="139A71BE86574EB6AF00E4349CA24FCF">
    <w:name w:val="139A71BE86574EB6AF00E4349CA24FCF"/>
    <w:rsid w:val="002E57EE"/>
  </w:style>
  <w:style w:type="paragraph" w:customStyle="1" w:styleId="9D052D69554A4C75A81BD087A3060EC7">
    <w:name w:val="9D052D69554A4C75A81BD087A3060EC7"/>
    <w:rsid w:val="002E57EE"/>
  </w:style>
  <w:style w:type="paragraph" w:customStyle="1" w:styleId="03CA2AD9B80A437084872E18A7AE4950">
    <w:name w:val="03CA2AD9B80A437084872E18A7AE4950"/>
    <w:rsid w:val="002E57EE"/>
  </w:style>
  <w:style w:type="paragraph" w:customStyle="1" w:styleId="B704757AD87D4239B2417B5D5BB8B894">
    <w:name w:val="B704757AD87D4239B2417B5D5BB8B894"/>
    <w:rsid w:val="002E57EE"/>
  </w:style>
  <w:style w:type="paragraph" w:customStyle="1" w:styleId="6178C43538634EC8A9707C16BD54062D">
    <w:name w:val="6178C43538634EC8A9707C16BD54062D"/>
    <w:rsid w:val="002E57EE"/>
  </w:style>
  <w:style w:type="paragraph" w:customStyle="1" w:styleId="0B80B5251F24487EBF82C15028563DF4">
    <w:name w:val="0B80B5251F24487EBF82C15028563DF4"/>
    <w:rsid w:val="002E57EE"/>
  </w:style>
  <w:style w:type="paragraph" w:customStyle="1" w:styleId="0455495B0EDD4AE3AB99F5A3C67A28BC">
    <w:name w:val="0455495B0EDD4AE3AB99F5A3C67A28BC"/>
    <w:rsid w:val="002E57EE"/>
  </w:style>
  <w:style w:type="paragraph" w:customStyle="1" w:styleId="3D8415A7A080428A89FCE102AA3996F1">
    <w:name w:val="3D8415A7A080428A89FCE102AA3996F1"/>
    <w:rsid w:val="002E57EE"/>
  </w:style>
  <w:style w:type="paragraph" w:customStyle="1" w:styleId="6E301F67759541118C33EADA276CC295">
    <w:name w:val="6E301F67759541118C33EADA276CC295"/>
    <w:rsid w:val="002E57EE"/>
  </w:style>
  <w:style w:type="paragraph" w:customStyle="1" w:styleId="32FE0D9C7F3D4391955A1433E1EA3A5C">
    <w:name w:val="32FE0D9C7F3D4391955A1433E1EA3A5C"/>
    <w:rsid w:val="002E57EE"/>
  </w:style>
  <w:style w:type="paragraph" w:customStyle="1" w:styleId="D1E995423F174DB3B5892292D222938E">
    <w:name w:val="D1E995423F174DB3B5892292D222938E"/>
    <w:rsid w:val="002E57EE"/>
  </w:style>
  <w:style w:type="paragraph" w:customStyle="1" w:styleId="6208C51E4FF0428AA72A8371B8D51D4B">
    <w:name w:val="6208C51E4FF0428AA72A8371B8D51D4B"/>
    <w:rsid w:val="002E57EE"/>
  </w:style>
  <w:style w:type="paragraph" w:customStyle="1" w:styleId="79E914814BF545D2B43B2DF8EF368539">
    <w:name w:val="79E914814BF545D2B43B2DF8EF368539"/>
    <w:rsid w:val="002E57EE"/>
  </w:style>
  <w:style w:type="paragraph" w:customStyle="1" w:styleId="B76904ED190743F08234FE9987986DD2">
    <w:name w:val="B76904ED190743F08234FE9987986DD2"/>
    <w:rsid w:val="002E57EE"/>
  </w:style>
  <w:style w:type="paragraph" w:customStyle="1" w:styleId="0E7B4F7358C14EEEA93CBA474CA647DB">
    <w:name w:val="0E7B4F7358C14EEEA93CBA474CA647DB"/>
    <w:rsid w:val="002E57EE"/>
  </w:style>
  <w:style w:type="paragraph" w:customStyle="1" w:styleId="8DC7170B14E64A5B8D5B2F46AF81D7EB">
    <w:name w:val="8DC7170B14E64A5B8D5B2F46AF81D7EB"/>
    <w:rsid w:val="002E57EE"/>
  </w:style>
  <w:style w:type="paragraph" w:customStyle="1" w:styleId="C4288B565F2446998B870234DFF7E262">
    <w:name w:val="C4288B565F2446998B870234DFF7E262"/>
    <w:rsid w:val="002E57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125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2020-04-15T10:52:00Z</dcterms:created>
  <dcterms:modified xsi:type="dcterms:W3CDTF">2020-05-12T18:04:00Z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